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"/>
        <w:gridCol w:w="359"/>
        <w:gridCol w:w="1252"/>
        <w:gridCol w:w="646"/>
        <w:gridCol w:w="206"/>
        <w:gridCol w:w="2205"/>
        <w:gridCol w:w="1529"/>
        <w:gridCol w:w="2881"/>
      </w:tblGrid>
      <w:tr w:rsidR="002A1067" w:rsidRPr="00C9238F" w14:paraId="3EA66275" w14:textId="77777777" w:rsidTr="002A1067">
        <w:tc>
          <w:tcPr>
            <w:tcW w:w="5000" w:type="pct"/>
            <w:gridSpan w:val="8"/>
            <w:vAlign w:val="bottom"/>
          </w:tcPr>
          <w:p w14:paraId="150A13CD" w14:textId="1967E5C8" w:rsidR="002A1067" w:rsidRPr="002A1067" w:rsidRDefault="002A1067" w:rsidP="00F30EDF">
            <w:pPr>
              <w:spacing w:before="240"/>
              <w:jc w:val="center"/>
              <w:rPr>
                <w:i/>
              </w:rPr>
            </w:pPr>
            <w:r w:rsidRPr="002A1067">
              <w:rPr>
                <w:i/>
              </w:rPr>
              <w:t>Thank You for your donation to provide Manchester reside</w:t>
            </w:r>
            <w:r w:rsidR="00F30EDF">
              <w:rPr>
                <w:i/>
              </w:rPr>
              <w:t xml:space="preserve">nts with a source of fresh, local food and our local farmers an opportunity to grow! </w:t>
            </w:r>
          </w:p>
        </w:tc>
      </w:tr>
      <w:tr w:rsidR="00C9238F" w:rsidRPr="00C9238F" w14:paraId="17F7FA5A" w14:textId="77777777" w:rsidTr="00576892">
        <w:tc>
          <w:tcPr>
            <w:tcW w:w="1011" w:type="pct"/>
            <w:gridSpan w:val="3"/>
            <w:vAlign w:val="bottom"/>
          </w:tcPr>
          <w:p w14:paraId="07F3CF04" w14:textId="1BCD23F4" w:rsidR="00C9238F" w:rsidRPr="00C9238F" w:rsidRDefault="002A1067" w:rsidP="00576892">
            <w:pPr>
              <w:spacing w:before="240"/>
            </w:pPr>
            <w:r>
              <w:t>Name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2F5982B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9061C15" w14:textId="77777777" w:rsidTr="00576892">
        <w:sdt>
          <w:sdtPr>
            <w:id w:val="572943512"/>
            <w:placeholder>
              <w:docPart w:val="B7D42F582DC343E4A80281CEF76B5F95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14:paraId="45B5D7E1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6C27AC33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CC9F492" w14:textId="77777777" w:rsidTr="00576892">
        <w:sdt>
          <w:sdtPr>
            <w:id w:val="-521243642"/>
            <w:placeholder>
              <w:docPart w:val="EB57DB13852A48488BFE81A974FC6B4D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14:paraId="0A703FB4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F48895A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77AEC7E4" w14:textId="77777777" w:rsidTr="002A1067">
        <w:tc>
          <w:tcPr>
            <w:tcW w:w="1011" w:type="pct"/>
            <w:gridSpan w:val="3"/>
            <w:vAlign w:val="bottom"/>
          </w:tcPr>
          <w:p w14:paraId="1AB86BB2" w14:textId="5D3B0A57" w:rsidR="00576892" w:rsidRPr="00C9238F" w:rsidRDefault="00DF277C" w:rsidP="00576892">
            <w:pPr>
              <w:spacing w:before="240"/>
            </w:pPr>
            <w:r>
              <w:t>Phone</w:t>
            </w:r>
          </w:p>
        </w:tc>
        <w:tc>
          <w:tcPr>
            <w:tcW w:w="1633" w:type="pct"/>
            <w:gridSpan w:val="3"/>
            <w:tcBorders>
              <w:bottom w:val="single" w:sz="4" w:space="0" w:color="auto"/>
            </w:tcBorders>
            <w:vAlign w:val="bottom"/>
          </w:tcPr>
          <w:p w14:paraId="30083972" w14:textId="77777777" w:rsidR="00576892" w:rsidRPr="00C9238F" w:rsidRDefault="00576892" w:rsidP="00576892">
            <w:pPr>
              <w:spacing w:before="240"/>
            </w:pPr>
          </w:p>
        </w:tc>
        <w:tc>
          <w:tcPr>
            <w:tcW w:w="817" w:type="pct"/>
            <w:tcBorders>
              <w:bottom w:val="single" w:sz="4" w:space="0" w:color="auto"/>
            </w:tcBorders>
            <w:vAlign w:val="bottom"/>
          </w:tcPr>
          <w:p w14:paraId="4690A394" w14:textId="3E757566" w:rsidR="00576892" w:rsidRPr="00846B76" w:rsidRDefault="002A1067" w:rsidP="00576892">
            <w:r>
              <w:t xml:space="preserve">Email 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35E04473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2FC2B160" w14:textId="77777777" w:rsidTr="00576892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51B88B3E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F00AA56" w14:textId="77777777" w:rsidTr="00F30EDF">
        <w:tc>
          <w:tcPr>
            <w:tcW w:w="1466" w:type="pct"/>
            <w:gridSpan w:val="5"/>
            <w:vAlign w:val="bottom"/>
          </w:tcPr>
          <w:p w14:paraId="5B1B8046" w14:textId="3B50AF84" w:rsidR="00C9238F" w:rsidRDefault="00F30EDF" w:rsidP="00F30EDF">
            <w:pPr>
              <w:spacing w:before="240"/>
            </w:pPr>
            <w:r>
              <w:t xml:space="preserve">*Enclosed is my gift of </w:t>
            </w:r>
          </w:p>
        </w:tc>
        <w:tc>
          <w:tcPr>
            <w:tcW w:w="3534" w:type="pct"/>
            <w:gridSpan w:val="3"/>
            <w:tcBorders>
              <w:bottom w:val="single" w:sz="4" w:space="0" w:color="auto"/>
            </w:tcBorders>
            <w:vAlign w:val="bottom"/>
          </w:tcPr>
          <w:p w14:paraId="4914D372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0D6E5D9C" w14:textId="77777777" w:rsidTr="00576892">
        <w:trPr>
          <w:trHeight w:val="576"/>
        </w:trPr>
        <w:tc>
          <w:tcPr>
            <w:tcW w:w="5000" w:type="pct"/>
            <w:gridSpan w:val="8"/>
            <w:vAlign w:val="bottom"/>
          </w:tcPr>
          <w:p w14:paraId="17936AA1" w14:textId="5E3D5D12" w:rsidR="00C9238F" w:rsidRPr="00C9238F" w:rsidRDefault="00C9238F" w:rsidP="00F30EDF"/>
        </w:tc>
      </w:tr>
      <w:tr w:rsidR="00C9238F" w:rsidRPr="00C9238F" w14:paraId="295CC288" w14:textId="77777777" w:rsidTr="00576892">
        <w:tc>
          <w:tcPr>
            <w:tcW w:w="1356" w:type="pct"/>
            <w:gridSpan w:val="4"/>
            <w:vAlign w:val="bottom"/>
          </w:tcPr>
          <w:p w14:paraId="15BE6152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43A8449B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32ABAEA" w14:textId="77777777" w:rsidTr="00576892">
        <w:tc>
          <w:tcPr>
            <w:tcW w:w="5000" w:type="pct"/>
            <w:gridSpan w:val="8"/>
            <w:vAlign w:val="bottom"/>
          </w:tcPr>
          <w:p w14:paraId="669F952D" w14:textId="0D114C39" w:rsidR="00F30EDF" w:rsidRDefault="00F30EDF" w:rsidP="00F30EDF">
            <w:pPr>
              <w:spacing w:before="240"/>
              <w:jc w:val="center"/>
            </w:pPr>
            <w:r>
              <w:t xml:space="preserve">   Checks can be made out to:</w:t>
            </w:r>
          </w:p>
        </w:tc>
      </w:tr>
      <w:tr w:rsidR="00C9238F" w:rsidRPr="00C9238F" w14:paraId="451B8E34" w14:textId="77777777" w:rsidTr="00F30EDF">
        <w:tc>
          <w:tcPr>
            <w:tcW w:w="150" w:type="pct"/>
            <w:vAlign w:val="bottom"/>
          </w:tcPr>
          <w:p w14:paraId="69515522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850" w:type="pct"/>
            <w:gridSpan w:val="7"/>
            <w:vAlign w:val="bottom"/>
          </w:tcPr>
          <w:p w14:paraId="4487B5F4" w14:textId="0E974F5B" w:rsidR="00F30EDF" w:rsidRDefault="00F30EDF" w:rsidP="00F30EDF">
            <w:pPr>
              <w:spacing w:before="120"/>
              <w:jc w:val="center"/>
            </w:pPr>
            <w:r>
              <w:t>Acorn Farmers’ Market &amp; Café</w:t>
            </w:r>
          </w:p>
          <w:p w14:paraId="4AC48F16" w14:textId="77D56E66" w:rsidR="00815C04" w:rsidRDefault="00815C04" w:rsidP="00F30EDF">
            <w:pPr>
              <w:spacing w:before="120"/>
              <w:jc w:val="center"/>
            </w:pPr>
            <w:r w:rsidRPr="00815C04">
              <w:t xml:space="preserve">PO Box </w:t>
            </w:r>
            <w:r w:rsidR="000E41B6">
              <w:t>432</w:t>
            </w:r>
          </w:p>
          <w:p w14:paraId="703BE70B" w14:textId="02567B4B" w:rsidR="00F30EDF" w:rsidRPr="00C9238F" w:rsidRDefault="00815C04" w:rsidP="00F30EDF">
            <w:pPr>
              <w:spacing w:before="120"/>
              <w:jc w:val="center"/>
            </w:pPr>
            <w:r w:rsidRPr="00815C04">
              <w:t xml:space="preserve"> Manchester, MI 48158</w:t>
            </w:r>
          </w:p>
        </w:tc>
      </w:tr>
      <w:tr w:rsidR="008B0E32" w:rsidRPr="00C9238F" w14:paraId="14AF5D26" w14:textId="77777777" w:rsidTr="00EC7076">
        <w:tc>
          <w:tcPr>
            <w:tcW w:w="342" w:type="pct"/>
            <w:gridSpan w:val="2"/>
            <w:vAlign w:val="bottom"/>
          </w:tcPr>
          <w:p w14:paraId="03C23049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57E7222DFD464DC0BAF01D1530D01C28"/>
            </w:placeholder>
            <w:temporary/>
            <w:showingPlcHdr/>
          </w:sdtPr>
          <w:sdtEndPr/>
          <w:sdtContent>
            <w:tc>
              <w:tcPr>
                <w:tcW w:w="4658" w:type="pct"/>
                <w:gridSpan w:val="6"/>
                <w:vAlign w:val="bottom"/>
              </w:tcPr>
              <w:p w14:paraId="4BC30BFA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269540CA" w14:textId="1D27CF3A" w:rsidR="00C9238F" w:rsidRDefault="00C9238F" w:rsidP="00AF6BFE">
      <w:pPr>
        <w:pStyle w:val="NoSpacing"/>
      </w:pPr>
    </w:p>
    <w:p w14:paraId="46117D06" w14:textId="7FD72691" w:rsidR="00DF277C" w:rsidRPr="00EC7076" w:rsidRDefault="00C90B4C" w:rsidP="002A1067">
      <w:pPr>
        <w:rPr>
          <w:i/>
          <w:sz w:val="32"/>
        </w:rPr>
      </w:pPr>
      <w:r w:rsidRPr="00EC7076">
        <w:rPr>
          <w:rFonts w:eastAsia="Calibri" w:cs="Calibri"/>
          <w:i/>
        </w:rPr>
        <w:t xml:space="preserve"> </w:t>
      </w:r>
    </w:p>
    <w:sectPr w:rsidR="00DF277C" w:rsidRPr="00EC7076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AEEE7" w14:textId="77777777" w:rsidR="00380B72" w:rsidRDefault="00380B72" w:rsidP="00C9238F">
      <w:pPr>
        <w:spacing w:after="0" w:line="240" w:lineRule="auto"/>
      </w:pPr>
      <w:r>
        <w:separator/>
      </w:r>
    </w:p>
  </w:endnote>
  <w:endnote w:type="continuationSeparator" w:id="0">
    <w:p w14:paraId="50CD0DB4" w14:textId="77777777" w:rsidR="00380B72" w:rsidRDefault="00380B7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5F6933-CB38-2344-9211-C56CE6257D92}"/>
    <w:embedBold r:id="rId2" w:fontKey="{150D65AE-ABD1-D44A-866F-866C7FB83396}"/>
    <w:embedItalic r:id="rId3" w:fontKey="{7C490113-3353-DC48-A35A-17DC2F0D3C09}"/>
    <w:embedBoldItalic r:id="rId4" w:fontKey="{02E09ED6-0464-6945-BC72-B7B5AC3620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4CC30AC-C453-1A4A-A7E5-5463D83DC4FA}"/>
    <w:embedBold r:id="rId6" w:fontKey="{7B823B89-04C0-914E-A45F-6715E89AA7F9}"/>
    <w:embedItalic r:id="rId7" w:fontKey="{5C693604-68D6-6646-9585-9E7B13DC0B6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61BC8A1E-AAB6-6348-A504-54719BBA0A1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B2BF5F43-AED5-1E44-A408-D8529E21A2E4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0" w:fontKey="{5572FA21-A2F9-7748-ADA4-BC708D1F504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B71E8B00-7CD5-5145-9635-161ED54ED638}"/>
    <w:embedBold r:id="rId12" w:fontKey="{71A4A4AF-6DED-F44E-942B-9BFC1BD46880}"/>
    <w:embedItalic r:id="rId13" w:fontKey="{5CB5616D-042F-6F4E-88F4-A6488F9DBCB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88FD808E-69F9-4F40-ABCC-0467732451FA}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  <w:embedRegular r:id="rId15" w:fontKey="{51FF8CE2-FAED-0949-9FB5-0125621E363E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16" w:fontKey="{10ECEFA4-08E5-B54F-AB6D-6C8D12748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94514" w14:textId="77777777" w:rsidR="00F30EDF" w:rsidRDefault="00F30E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0" w:type="dxa"/>
      <w:tblLook w:val="04A0" w:firstRow="1" w:lastRow="0" w:firstColumn="1" w:lastColumn="0" w:noHBand="0" w:noVBand="1"/>
    </w:tblPr>
    <w:tblGrid>
      <w:gridCol w:w="9630"/>
    </w:tblGrid>
    <w:tr w:rsidR="002A1067" w:rsidRPr="00003212" w14:paraId="215A713E" w14:textId="77777777" w:rsidTr="002A1067">
      <w:tc>
        <w:tcPr>
          <w:tcW w:w="9630" w:type="dxa"/>
          <w:vAlign w:val="center"/>
        </w:tcPr>
        <w:p w14:paraId="71BE9E07" w14:textId="77777777" w:rsidR="000E41B6" w:rsidRDefault="002A1067" w:rsidP="002A1067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2"/>
              <w:szCs w:val="22"/>
            </w:rPr>
          </w:pPr>
          <w:r w:rsidRPr="00F30EDF">
            <w:rPr>
              <w:sz w:val="22"/>
              <w:szCs w:val="22"/>
            </w:rPr>
            <w:t>Acorn Farmers’ Market &amp; Café</w:t>
          </w:r>
          <w:r w:rsidR="00F30EDF" w:rsidRPr="00F30EDF">
            <w:rPr>
              <w:sz w:val="22"/>
              <w:szCs w:val="22"/>
            </w:rPr>
            <w:t xml:space="preserve">      </w:t>
          </w:r>
        </w:p>
        <w:p w14:paraId="1CC1557B" w14:textId="251FB032" w:rsidR="002A1067" w:rsidRPr="00F30EDF" w:rsidRDefault="000E41B6" w:rsidP="002A1067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327 W. Main St   Manchester, MI 48158</w:t>
          </w:r>
        </w:p>
        <w:p w14:paraId="024BCDAE" w14:textId="1D942626" w:rsidR="002A1067" w:rsidRPr="00F30EDF" w:rsidRDefault="002A1067" w:rsidP="002A1067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Hyperlink"/>
              <w:sz w:val="22"/>
              <w:szCs w:val="22"/>
            </w:rPr>
          </w:pPr>
          <w:proofErr w:type="gramStart"/>
          <w:r w:rsidRPr="00F30EDF">
            <w:rPr>
              <w:sz w:val="22"/>
              <w:szCs w:val="22"/>
            </w:rPr>
            <w:t>Email :</w:t>
          </w:r>
          <w:proofErr w:type="gramEnd"/>
          <w:r w:rsidR="000E41B6">
            <w:rPr>
              <w:sz w:val="22"/>
              <w:szCs w:val="22"/>
            </w:rPr>
            <w:t xml:space="preserve"> </w:t>
          </w:r>
          <w:hyperlink r:id="rId1" w:history="1">
            <w:r w:rsidR="000E41B6" w:rsidRPr="00FD1A6B">
              <w:rPr>
                <w:rStyle w:val="Hyperlink"/>
                <w:sz w:val="22"/>
                <w:szCs w:val="22"/>
              </w:rPr>
              <w:t>acornfarmersmarket@gmail.com</w:t>
            </w:r>
          </w:hyperlink>
        </w:p>
        <w:p w14:paraId="7E20704F" w14:textId="47D8C8DA" w:rsidR="00F30EDF" w:rsidRPr="00F30EDF" w:rsidRDefault="00F30EDF" w:rsidP="002A1067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2"/>
              <w:szCs w:val="22"/>
            </w:rPr>
          </w:pPr>
          <w:r w:rsidRPr="00F30EDF">
            <w:rPr>
              <w:sz w:val="22"/>
              <w:szCs w:val="22"/>
            </w:rPr>
            <w:t>Web: www.acornfarmersmarketcafe.org</w:t>
          </w:r>
        </w:p>
        <w:p w14:paraId="72A32D36" w14:textId="54564F26" w:rsidR="002A1067" w:rsidRPr="00003212" w:rsidRDefault="002A1067" w:rsidP="002A1067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 w:rsidRPr="00F30EDF">
            <w:rPr>
              <w:sz w:val="22"/>
              <w:szCs w:val="22"/>
            </w:rPr>
            <w:t>Phone:  734-718-5506</w:t>
          </w:r>
        </w:p>
      </w:tc>
    </w:tr>
  </w:tbl>
  <w:p w14:paraId="25B72C45" w14:textId="77777777" w:rsidR="00576892" w:rsidRPr="00003212" w:rsidRDefault="00576892" w:rsidP="00003212">
    <w:pPr>
      <w:pStyle w:val="NoSpacing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A872C" w14:textId="77777777" w:rsidR="00F30EDF" w:rsidRDefault="00F30E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DFC7E" w14:textId="77777777" w:rsidR="00380B72" w:rsidRDefault="00380B72" w:rsidP="00C9238F">
      <w:pPr>
        <w:spacing w:after="0" w:line="240" w:lineRule="auto"/>
      </w:pPr>
      <w:r>
        <w:separator/>
      </w:r>
    </w:p>
  </w:footnote>
  <w:footnote w:type="continuationSeparator" w:id="0">
    <w:p w14:paraId="5728B4C7" w14:textId="77777777" w:rsidR="00380B72" w:rsidRDefault="00380B7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8D9DE" w14:textId="77777777" w:rsidR="00F30EDF" w:rsidRDefault="00F30E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731"/>
      <w:gridCol w:w="7629"/>
    </w:tblGrid>
    <w:tr w:rsidR="00F83352" w:rsidRPr="00576892" w14:paraId="4A6C911F" w14:textId="77777777" w:rsidTr="00F83352">
      <w:trPr>
        <w:trHeight w:val="990"/>
      </w:trPr>
      <w:tc>
        <w:tcPr>
          <w:tcW w:w="1350" w:type="dxa"/>
          <w:shd w:val="clear" w:color="auto" w:fill="D9D9D9" w:themeFill="background1" w:themeFillShade="D9"/>
          <w:vAlign w:val="center"/>
        </w:tcPr>
        <w:p w14:paraId="6C9AF742" w14:textId="3B2F80EA" w:rsidR="00576892" w:rsidRPr="00576892" w:rsidRDefault="00F8335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8715DE3" wp14:editId="17B86E30">
                <wp:extent cx="962025" cy="820087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corn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867" cy="862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D9D9D9" w:themeFill="background1" w:themeFillShade="D9"/>
          <w:vAlign w:val="center"/>
        </w:tcPr>
        <w:p w14:paraId="7EBD2E33" w14:textId="2E57E422" w:rsidR="00576892" w:rsidRPr="00F83352" w:rsidRDefault="00F4741C" w:rsidP="00F83352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595959" w:themeColor="text1" w:themeTint="A6"/>
              <w:sz w:val="44"/>
              <w:szCs w:val="24"/>
            </w:rPr>
          </w:pPr>
          <w:r w:rsidRPr="00F83352">
            <w:rPr>
              <w:rFonts w:ascii="Corbel" w:eastAsia="Calibri" w:hAnsi="Corbel" w:cs="Times New Roman"/>
              <w:b/>
              <w:noProof/>
              <w:color w:val="595959" w:themeColor="text1" w:themeTint="A6"/>
              <w:sz w:val="44"/>
              <w:szCs w:val="24"/>
            </w:rPr>
            <w:t>Acorn Farmers’ Market &amp; Café</w:t>
          </w:r>
        </w:p>
        <w:p w14:paraId="100C7EE3" w14:textId="4BFC4CB4" w:rsidR="00F4741C" w:rsidRPr="00576892" w:rsidRDefault="00F4741C" w:rsidP="00F83352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F83352">
            <w:rPr>
              <w:rFonts w:ascii="Corbel" w:eastAsia="Calibri" w:hAnsi="Corbel" w:cs="Times New Roman"/>
              <w:b/>
              <w:noProof/>
              <w:color w:val="595959" w:themeColor="text1" w:themeTint="A6"/>
              <w:sz w:val="44"/>
              <w:szCs w:val="24"/>
            </w:rPr>
            <w:t>Donation Form</w:t>
          </w:r>
        </w:p>
      </w:tc>
    </w:tr>
  </w:tbl>
  <w:p w14:paraId="4208371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EBC61" w14:textId="77777777" w:rsidR="00F30EDF" w:rsidRDefault="00F30E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1C"/>
    <w:rsid w:val="00003212"/>
    <w:rsid w:val="00052382"/>
    <w:rsid w:val="0006568A"/>
    <w:rsid w:val="00065A07"/>
    <w:rsid w:val="00076F0F"/>
    <w:rsid w:val="00084253"/>
    <w:rsid w:val="000D1F49"/>
    <w:rsid w:val="000E41B6"/>
    <w:rsid w:val="001727CA"/>
    <w:rsid w:val="001C0923"/>
    <w:rsid w:val="002230CB"/>
    <w:rsid w:val="002A1067"/>
    <w:rsid w:val="002C56E6"/>
    <w:rsid w:val="002D3238"/>
    <w:rsid w:val="002E3ACD"/>
    <w:rsid w:val="00361E11"/>
    <w:rsid w:val="00380B72"/>
    <w:rsid w:val="003F0847"/>
    <w:rsid w:val="0040090B"/>
    <w:rsid w:val="00454CE2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15C04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41EDD"/>
    <w:rsid w:val="00AB0782"/>
    <w:rsid w:val="00AF6BFE"/>
    <w:rsid w:val="00B14380"/>
    <w:rsid w:val="00B804EE"/>
    <w:rsid w:val="00BD1FEC"/>
    <w:rsid w:val="00BD4753"/>
    <w:rsid w:val="00BD5CB1"/>
    <w:rsid w:val="00BE62EE"/>
    <w:rsid w:val="00C003BA"/>
    <w:rsid w:val="00C26236"/>
    <w:rsid w:val="00C46878"/>
    <w:rsid w:val="00C90B4C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F277C"/>
    <w:rsid w:val="00E61C09"/>
    <w:rsid w:val="00EB3B58"/>
    <w:rsid w:val="00EC7076"/>
    <w:rsid w:val="00EC7359"/>
    <w:rsid w:val="00EE3054"/>
    <w:rsid w:val="00F00606"/>
    <w:rsid w:val="00F01256"/>
    <w:rsid w:val="00F30EDF"/>
    <w:rsid w:val="00F4741C"/>
    <w:rsid w:val="00F8335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BE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41C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DF277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1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cornfarmersmarket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17343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7D42F582DC343E4A80281CEF76B5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4277A-1FA4-46C5-B560-197092F54B43}"/>
      </w:docPartPr>
      <w:docPartBody>
        <w:p w:rsidR="00146682" w:rsidRDefault="008E5A8D">
          <w:pPr>
            <w:pStyle w:val="B7D42F582DC343E4A80281CEF76B5F95"/>
          </w:pPr>
          <w:r w:rsidRPr="00576892">
            <w:t>Address</w:t>
          </w:r>
        </w:p>
      </w:docPartBody>
    </w:docPart>
    <w:docPart>
      <w:docPartPr>
        <w:name w:val="EB57DB13852A48488BFE81A974FC6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ADE2-9B9D-4F74-AF76-B8A2765854F4}"/>
      </w:docPartPr>
      <w:docPartBody>
        <w:p w:rsidR="00146682" w:rsidRDefault="008E5A8D">
          <w:pPr>
            <w:pStyle w:val="EB57DB13852A48488BFE81A974FC6B4D"/>
          </w:pPr>
          <w:r w:rsidRPr="00576892">
            <w:t>City/State/Zip</w:t>
          </w:r>
        </w:p>
      </w:docPartBody>
    </w:docPart>
    <w:docPart>
      <w:docPartPr>
        <w:name w:val="57E7222DFD464DC0BAF01D1530D01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B3C92-3B94-4FFB-854A-767B8DF7D0B1}"/>
      </w:docPartPr>
      <w:docPartBody>
        <w:p w:rsidR="00146682" w:rsidRDefault="008E5A8D">
          <w:pPr>
            <w:pStyle w:val="57E7222DFD464DC0BAF01D1530D01C28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2493"/>
    <w:rsid w:val="00146682"/>
    <w:rsid w:val="00697FE2"/>
    <w:rsid w:val="00736D4D"/>
    <w:rsid w:val="008E5A8D"/>
    <w:rsid w:val="009266F5"/>
    <w:rsid w:val="00C72493"/>
    <w:rsid w:val="00E2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15FF346AE048B78B132CD9F1152995">
    <w:name w:val="6015FF346AE048B78B132CD9F1152995"/>
  </w:style>
  <w:style w:type="paragraph" w:customStyle="1" w:styleId="F01654D02C7940FBA6E575E247B92480">
    <w:name w:val="F01654D02C7940FBA6E575E247B92480"/>
  </w:style>
  <w:style w:type="paragraph" w:customStyle="1" w:styleId="B7D42F582DC343E4A80281CEF76B5F95">
    <w:name w:val="B7D42F582DC343E4A80281CEF76B5F95"/>
  </w:style>
  <w:style w:type="paragraph" w:customStyle="1" w:styleId="EB57DB13852A48488BFE81A974FC6B4D">
    <w:name w:val="EB57DB13852A48488BFE81A974FC6B4D"/>
  </w:style>
  <w:style w:type="paragraph" w:customStyle="1" w:styleId="CB32501DF8144F8F94F0DA99B6BDB7BC">
    <w:name w:val="CB32501DF8144F8F94F0DA99B6BDB7BC"/>
  </w:style>
  <w:style w:type="paragraph" w:customStyle="1" w:styleId="E4D0225ADB7F45D0B00C8927C8E02E1B">
    <w:name w:val="E4D0225ADB7F45D0B00C8927C8E02E1B"/>
  </w:style>
  <w:style w:type="paragraph" w:customStyle="1" w:styleId="E343FC7741A5415A98BC15CD70B9A845">
    <w:name w:val="E343FC7741A5415A98BC15CD70B9A845"/>
  </w:style>
  <w:style w:type="paragraph" w:customStyle="1" w:styleId="68711CD4EE034465BE97574EBBA80525">
    <w:name w:val="68711CD4EE034465BE97574EBBA80525"/>
  </w:style>
  <w:style w:type="paragraph" w:customStyle="1" w:styleId="487DDDB273564CDF81977731AE2F2E50">
    <w:name w:val="487DDDB273564CDF81977731AE2F2E50"/>
  </w:style>
  <w:style w:type="paragraph" w:customStyle="1" w:styleId="89253D75543C4FBBB07CC123FA6DA7C4">
    <w:name w:val="89253D75543C4FBBB07CC123FA6DA7C4"/>
  </w:style>
  <w:style w:type="paragraph" w:customStyle="1" w:styleId="B5902EB57EA0456DB6643D0A89AA1927">
    <w:name w:val="B5902EB57EA0456DB6643D0A89AA192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EABCB8B636C425786A9DC2EF690F9D7">
    <w:name w:val="5EABCB8B636C425786A9DC2EF690F9D7"/>
  </w:style>
  <w:style w:type="paragraph" w:customStyle="1" w:styleId="283F08E33BCA49E08BF0C177AE361254">
    <w:name w:val="283F08E33BCA49E08BF0C177AE361254"/>
  </w:style>
  <w:style w:type="paragraph" w:customStyle="1" w:styleId="57E7222DFD464DC0BAF01D1530D01C28">
    <w:name w:val="57E7222DFD464DC0BAF01D1530D01C28"/>
  </w:style>
  <w:style w:type="paragraph" w:customStyle="1" w:styleId="0EBC67A3F8F0442BAAE0BD9D4CE93389">
    <w:name w:val="0EBC67A3F8F0442BAAE0BD9D4CE93389"/>
    <w:rsid w:val="00C724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C:\Users\17343\AppData\Roaming\Microsoft\Templates\Cash donation form.dotx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2019-07-23T00:05:00Z</dcterms:created>
  <dcterms:modified xsi:type="dcterms:W3CDTF">2019-07-23T00:05:00Z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